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0B2" w:rsidRDefault="007F70B2" w:rsidP="007F70B2">
      <w:pPr>
        <w:tabs>
          <w:tab w:val="clear" w:pos="9000"/>
          <w:tab w:val="right" w:pos="9720"/>
        </w:tabs>
        <w:jc w:val="right"/>
        <w:rPr>
          <w:b/>
          <w:sz w:val="28"/>
          <w:szCs w:val="28"/>
        </w:rPr>
      </w:pPr>
      <w:r>
        <w:rPr>
          <w:rFonts w:ascii="Scottish Government Logo" w:hAnsi="Scottish Government Logo"/>
          <w:color w:val="003E7E"/>
          <w:sz w:val="156"/>
          <w:szCs w:val="156"/>
        </w:rPr>
        <w:t></w:t>
      </w:r>
      <w:r>
        <w:rPr>
          <w:rFonts w:ascii="Scottish Government Logo" w:hAnsi="Scottish Government Logo"/>
          <w:color w:val="0779BF"/>
          <w:sz w:val="156"/>
          <w:szCs w:val="156"/>
        </w:rPr>
        <w:t></w:t>
      </w:r>
      <w:r>
        <w:rPr>
          <w:rFonts w:ascii="Scottish Government Logo" w:hAnsi="Scottish Government Logo"/>
          <w:color w:val="207DC1"/>
          <w:sz w:val="156"/>
          <w:szCs w:val="156"/>
        </w:rPr>
        <w:t></w:t>
      </w:r>
      <w:r>
        <w:rPr>
          <w:rFonts w:ascii="Scottish Government Logo" w:hAnsi="Scottish Government Logo"/>
          <w:color w:val="2D80C3"/>
          <w:sz w:val="156"/>
          <w:szCs w:val="156"/>
        </w:rPr>
        <w:t></w:t>
      </w:r>
      <w:r>
        <w:rPr>
          <w:rFonts w:ascii="Scottish Government Logo" w:hAnsi="Scottish Government Logo"/>
          <w:color w:val="3983C5"/>
          <w:sz w:val="156"/>
          <w:szCs w:val="156"/>
        </w:rPr>
        <w:t></w:t>
      </w:r>
      <w:r>
        <w:rPr>
          <w:rFonts w:ascii="Scottish Government Logo" w:hAnsi="Scottish Government Logo"/>
          <w:color w:val="4187C7"/>
          <w:sz w:val="156"/>
          <w:szCs w:val="156"/>
        </w:rPr>
        <w:t></w:t>
      </w:r>
      <w:r>
        <w:rPr>
          <w:rFonts w:ascii="Scottish Government Logo" w:hAnsi="Scottish Government Logo"/>
          <w:color w:val="4A8AC9"/>
          <w:sz w:val="156"/>
          <w:szCs w:val="156"/>
        </w:rPr>
        <w:t></w:t>
      </w:r>
      <w:r>
        <w:rPr>
          <w:rFonts w:ascii="Scottish Government Logo" w:hAnsi="Scottish Government Logo"/>
          <w:color w:val="528ECB"/>
          <w:sz w:val="156"/>
          <w:szCs w:val="156"/>
        </w:rPr>
        <w:t></w:t>
      </w:r>
      <w:r>
        <w:rPr>
          <w:rFonts w:ascii="Scottish Government Logo" w:hAnsi="Scottish Government Logo"/>
          <w:color w:val="5A92CD"/>
          <w:sz w:val="156"/>
          <w:szCs w:val="156"/>
        </w:rPr>
        <w:t></w:t>
      </w:r>
      <w:r>
        <w:rPr>
          <w:rFonts w:ascii="Scottish Government Logo" w:hAnsi="Scottish Government Logo"/>
          <w:color w:val="6096CF"/>
          <w:sz w:val="156"/>
          <w:szCs w:val="156"/>
        </w:rPr>
        <w:t></w:t>
      </w:r>
      <w:r>
        <w:rPr>
          <w:rFonts w:ascii="Scottish Government Logo" w:hAnsi="Scottish Government Logo"/>
          <w:color w:val="689AD0"/>
          <w:sz w:val="156"/>
          <w:szCs w:val="156"/>
        </w:rPr>
        <w:t></w:t>
      </w:r>
      <w:r>
        <w:rPr>
          <w:rFonts w:ascii="Scottish Government Logo" w:hAnsi="Scottish Government Logo"/>
          <w:color w:val="6F9ED3"/>
          <w:sz w:val="156"/>
          <w:szCs w:val="156"/>
        </w:rPr>
        <w:t></w:t>
      </w:r>
      <w:r>
        <w:rPr>
          <w:rFonts w:ascii="Scottish Government Logo" w:hAnsi="Scottish Government Logo"/>
          <w:color w:val="75A2D5"/>
          <w:sz w:val="156"/>
          <w:szCs w:val="156"/>
        </w:rPr>
        <w:t></w:t>
      </w:r>
      <w:r>
        <w:rPr>
          <w:rFonts w:ascii="Scottish Government Logo" w:hAnsi="Scottish Government Logo"/>
          <w:color w:val="7BA6D7"/>
          <w:sz w:val="156"/>
          <w:szCs w:val="156"/>
        </w:rPr>
        <w:t></w:t>
      </w:r>
      <w:r>
        <w:rPr>
          <w:rFonts w:ascii="Scottish Government Logo" w:hAnsi="Scottish Government Logo"/>
          <w:color w:val="82ABD9"/>
          <w:sz w:val="156"/>
          <w:szCs w:val="156"/>
        </w:rPr>
        <w:t></w:t>
      </w:r>
      <w:r>
        <w:rPr>
          <w:rFonts w:ascii="Scottish Government Logo" w:hAnsi="Scottish Government Logo"/>
          <w:color w:val="87AEDB"/>
          <w:sz w:val="156"/>
          <w:szCs w:val="156"/>
        </w:rPr>
        <w:t></w:t>
      </w:r>
      <w:r>
        <w:rPr>
          <w:rFonts w:ascii="Scottish Government Logo" w:hAnsi="Scottish Government Logo"/>
          <w:color w:val="8EB3DD"/>
          <w:sz w:val="156"/>
          <w:szCs w:val="156"/>
        </w:rPr>
        <w:t></w:t>
      </w:r>
      <w:r>
        <w:rPr>
          <w:rFonts w:ascii="Scottish Government Logo" w:hAnsi="Scottish Government Logo"/>
          <w:color w:val="93B7DF"/>
          <w:sz w:val="156"/>
          <w:szCs w:val="156"/>
        </w:rPr>
        <w:t></w:t>
      </w:r>
      <w:r>
        <w:rPr>
          <w:rFonts w:ascii="Scottish Government Logo" w:hAnsi="Scottish Government Logo"/>
          <w:color w:val="9ABBE2"/>
          <w:sz w:val="156"/>
          <w:szCs w:val="156"/>
        </w:rPr>
        <w:t></w:t>
      </w:r>
      <w:r>
        <w:rPr>
          <w:rFonts w:ascii="Scottish Government Logo" w:hAnsi="Scottish Government Logo"/>
          <w:color w:val="9FBFE3"/>
          <w:sz w:val="156"/>
          <w:szCs w:val="156"/>
        </w:rPr>
        <w:t></w:t>
      </w:r>
      <w:r>
        <w:rPr>
          <w:rFonts w:ascii="Scottish Government Logo" w:hAnsi="Scottish Government Logo"/>
          <w:color w:val="FFFFFF"/>
          <w:sz w:val="156"/>
          <w:szCs w:val="156"/>
        </w:rPr>
        <w:t></w:t>
      </w: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Pr="00135B32" w:rsidRDefault="00D934F9" w:rsidP="002C40B9">
      <w:pPr>
        <w:tabs>
          <w:tab w:val="clear" w:pos="9000"/>
          <w:tab w:val="right" w:pos="9720"/>
        </w:tabs>
        <w:jc w:val="center"/>
        <w:rPr>
          <w:szCs w:val="24"/>
        </w:rPr>
      </w:pPr>
    </w:p>
    <w:p w:rsidR="00D934F9" w:rsidRDefault="00AA464F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 w:rsidRPr="001E7340">
        <w:rPr>
          <w:b/>
          <w:sz w:val="28"/>
          <w:szCs w:val="28"/>
        </w:rPr>
        <w:t xml:space="preserve">APPLICATION FOR </w:t>
      </w:r>
      <w:r w:rsidR="00D934F9">
        <w:rPr>
          <w:b/>
          <w:sz w:val="28"/>
          <w:szCs w:val="28"/>
        </w:rPr>
        <w:t>INWARD SECONDMENT TO THE</w:t>
      </w:r>
    </w:p>
    <w:p w:rsidR="00AA464F" w:rsidRDefault="00D934F9" w:rsidP="002C40B9">
      <w:pPr>
        <w:tabs>
          <w:tab w:val="clear" w:pos="9000"/>
          <w:tab w:val="right" w:pos="97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SCOTTISH GOVERNMENT</w:t>
      </w:r>
    </w:p>
    <w:p w:rsidR="00D934F9" w:rsidRPr="00A16C3B" w:rsidRDefault="00D934F9" w:rsidP="002C40B9">
      <w:pPr>
        <w:tabs>
          <w:tab w:val="clear" w:pos="9000"/>
          <w:tab w:val="right" w:pos="9720"/>
        </w:tabs>
        <w:jc w:val="center"/>
        <w:rPr>
          <w:sz w:val="20"/>
        </w:rPr>
      </w:pPr>
    </w:p>
    <w:p w:rsidR="00DB64EF" w:rsidRPr="001E7340" w:rsidRDefault="00490622" w:rsidP="002C40B9">
      <w:pPr>
        <w:tabs>
          <w:tab w:val="clear" w:pos="9000"/>
          <w:tab w:val="right" w:pos="9720"/>
        </w:tabs>
        <w:jc w:val="center"/>
        <w:rPr>
          <w:caps/>
          <w:sz w:val="28"/>
          <w:szCs w:val="28"/>
        </w:rPr>
      </w:pPr>
      <w:r>
        <w:rPr>
          <w:b/>
          <w:caps/>
          <w:sz w:val="28"/>
          <w:szCs w:val="28"/>
        </w:rPr>
        <w:t>SEO (B3) SENIOR ASSISTANT Statistician</w:t>
      </w:r>
    </w:p>
    <w:p w:rsidR="00B75ADD" w:rsidRPr="00A16C3B" w:rsidRDefault="00B75ADD" w:rsidP="002C40B9">
      <w:pPr>
        <w:tabs>
          <w:tab w:val="clear" w:pos="9000"/>
          <w:tab w:val="right" w:pos="9720"/>
        </w:tabs>
        <w:jc w:val="center"/>
        <w:rPr>
          <w:caps/>
          <w:sz w:val="20"/>
        </w:rPr>
      </w:pP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4"/>
        <w:gridCol w:w="236"/>
        <w:gridCol w:w="4923"/>
      </w:tblGrid>
      <w:tr w:rsidR="001E55C9" w:rsidRPr="009347AA" w:rsidTr="009347AA">
        <w:trPr>
          <w:trHeight w:hRule="exact" w:val="5760"/>
        </w:trPr>
        <w:tc>
          <w:tcPr>
            <w:tcW w:w="24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Surname</w:t>
            </w:r>
            <w:r w:rsidR="00135B32" w:rsidRPr="009347AA">
              <w:rPr>
                <w:rFonts w:cs="Arial"/>
                <w:szCs w:val="24"/>
              </w:rPr>
              <w:t xml:space="preserve"> (</w:t>
            </w:r>
            <w:r w:rsidR="00390CC3" w:rsidRPr="009347AA">
              <w:rPr>
                <w:rFonts w:cs="Arial"/>
                <w:szCs w:val="24"/>
              </w:rPr>
              <w:t>BLOCK LETTERS</w:t>
            </w:r>
            <w:r w:rsidR="00135B32" w:rsidRPr="009347AA">
              <w:rPr>
                <w:rFonts w:cs="Arial"/>
                <w:szCs w:val="24"/>
              </w:rPr>
              <w:t>):</w:t>
            </w:r>
          </w:p>
          <w:bookmarkStart w:id="0" w:name="Text2"/>
          <w:p w:rsidR="001E55C9" w:rsidRPr="009347AA" w:rsidRDefault="00390CC3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statusText w:type="text" w:val="Surname (Block letters)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0"/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35B32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Forenames</w:t>
            </w:r>
            <w:r w:rsidR="00135B32" w:rsidRPr="009347AA">
              <w:rPr>
                <w:rFonts w:cs="Arial"/>
                <w:szCs w:val="24"/>
              </w:rPr>
              <w:t xml:space="preserve"> (in full):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statusText w:type="text" w:val="Forenames (in full)"/>
                  <w:textInput/>
                </w:ffData>
              </w:fldChar>
            </w:r>
            <w:bookmarkStart w:id="1" w:name="Text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"/>
          </w:p>
          <w:p w:rsidR="001E55C9" w:rsidRPr="009347AA" w:rsidRDefault="001E55C9" w:rsidP="009347AA">
            <w:pPr>
              <w:tabs>
                <w:tab w:val="clear" w:pos="720"/>
                <w:tab w:val="clear" w:pos="2160"/>
                <w:tab w:val="clear" w:pos="288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35B32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Title</w:t>
            </w:r>
            <w:r w:rsidR="00135B32" w:rsidRPr="009347AA">
              <w:rPr>
                <w:rFonts w:cs="Arial"/>
                <w:szCs w:val="24"/>
              </w:rPr>
              <w:t xml:space="preserve"> (Mr, Mrs, Miss</w:t>
            </w:r>
            <w:r w:rsidR="005F3D6D" w:rsidRPr="009347AA">
              <w:rPr>
                <w:rFonts w:cs="Arial"/>
                <w:szCs w:val="24"/>
              </w:rPr>
              <w:t>,</w:t>
            </w:r>
            <w:r w:rsidR="00135B32" w:rsidRPr="009347AA">
              <w:rPr>
                <w:rFonts w:cs="Arial"/>
                <w:szCs w:val="24"/>
              </w:rPr>
              <w:t xml:space="preserve"> Ms </w:t>
            </w:r>
            <w:proofErr w:type="spellStart"/>
            <w:r w:rsidR="00135B32" w:rsidRPr="009347AA">
              <w:rPr>
                <w:rFonts w:cs="Arial"/>
                <w:szCs w:val="24"/>
              </w:rPr>
              <w:t>etc</w:t>
            </w:r>
            <w:proofErr w:type="spellEnd"/>
            <w:r w:rsidR="00135B32" w:rsidRPr="009347AA">
              <w:rPr>
                <w:rFonts w:cs="Arial"/>
                <w:szCs w:val="24"/>
              </w:rPr>
              <w:t>)</w:t>
            </w:r>
            <w:r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455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"/>
                  <w:enabled/>
                  <w:calcOnExit w:val="0"/>
                  <w:statusText w:type="text" w:val="Title: (Mr, Mrs, Miss Ms etc)"/>
                  <w:textInput/>
                </w:ffData>
              </w:fldChar>
            </w:r>
            <w:bookmarkStart w:id="2" w:name="Text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3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Any other names by which you have been known:</w:t>
            </w:r>
          </w:p>
          <w:bookmarkStart w:id="3" w:name="Text5"/>
          <w:p w:rsidR="001E55C9" w:rsidRPr="009347AA" w:rsidRDefault="001F754E" w:rsidP="009347AA">
            <w:pPr>
              <w:tabs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"/>
                  <w:enabled/>
                  <w:calcOnExit w:val="0"/>
                  <w:statusText w:type="text" w:val="Any other names by which you have been known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3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Permanent address (BLOCK LETTERS)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9"/>
                  <w:enabled/>
                  <w:calcOnExit w:val="0"/>
                  <w:statusText w:type="text" w:val="Permanent Address (Block letters) - Line 1"/>
                  <w:textInput/>
                </w:ffData>
              </w:fldChar>
            </w:r>
            <w:bookmarkStart w:id="4" w:name="Text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4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2"/>
                  <w:enabled/>
                  <w:calcOnExit w:val="0"/>
                  <w:statusText w:type="text" w:val="Permanent Address (Block letters) - Line 2"/>
                  <w:textInput/>
                </w:ffData>
              </w:fldChar>
            </w:r>
            <w:bookmarkStart w:id="5" w:name="Text4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5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3"/>
                  <w:enabled/>
                  <w:calcOnExit w:val="0"/>
                  <w:statusText w:type="text" w:val="Permanent Address (Block letters) - Line 3"/>
                  <w:textInput/>
                </w:ffData>
              </w:fldChar>
            </w:r>
            <w:bookmarkStart w:id="6" w:name="Text43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6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4"/>
                  <w:enabled/>
                  <w:calcOnExit w:val="0"/>
                  <w:statusText w:type="text" w:val="Permanent Address (Block letters) - Line 4"/>
                  <w:textInput/>
                </w:ffData>
              </w:fldChar>
            </w:r>
            <w:bookmarkStart w:id="7" w:name="Text4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7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5"/>
                  <w:enabled/>
                  <w:calcOnExit w:val="0"/>
                  <w:statusText w:type="text" w:val="Permanent Address (Block letters) - Line 5"/>
                  <w:textInput/>
                </w:ffData>
              </w:fldChar>
            </w:r>
            <w:bookmarkStart w:id="8" w:name="Text4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8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2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9" w:name="Text12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9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50"/>
                  <w:enabled/>
                  <w:calcOnExit w:val="0"/>
                  <w:statusText w:type="text" w:val="Telephone Number"/>
                  <w:textInput/>
                </w:ffData>
              </w:fldChar>
            </w:r>
            <w:bookmarkStart w:id="10" w:name="Text50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0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-mail address:"/>
                  <w:textInput/>
                </w:ffData>
              </w:fldChar>
            </w:r>
            <w:bookmarkStart w:id="11" w:name="Text1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1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 w:val="20"/>
              </w:rPr>
            </w:pPr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Address for letters (if different from above)</w:t>
            </w:r>
            <w:r w:rsidR="00783221" w:rsidRPr="009347AA">
              <w:rPr>
                <w:rFonts w:cs="Arial"/>
                <w:szCs w:val="24"/>
              </w:rPr>
              <w:t>:</w:t>
            </w:r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14"/>
                  <w:enabled/>
                  <w:calcOnExit w:val="0"/>
                  <w:statusText w:type="text" w:val="Address for letters (if different from above) - Line 1"/>
                  <w:textInput/>
                </w:ffData>
              </w:fldChar>
            </w:r>
            <w:bookmarkStart w:id="12" w:name="Text14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2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6"/>
                  <w:enabled/>
                  <w:calcOnExit w:val="0"/>
                  <w:statusText w:type="text" w:val="Address for letters (if different from above) - Line 2"/>
                  <w:textInput/>
                </w:ffData>
              </w:fldChar>
            </w:r>
            <w:bookmarkStart w:id="13" w:name="Text4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3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7"/>
                  <w:enabled/>
                  <w:calcOnExit w:val="0"/>
                  <w:statusText w:type="text" w:val="Address for letters (if different from above) - Line 3"/>
                  <w:textInput/>
                </w:ffData>
              </w:fldChar>
            </w:r>
            <w:bookmarkStart w:id="14" w:name="Text4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4"/>
          </w:p>
          <w:p w:rsidR="001E55C9" w:rsidRPr="009347AA" w:rsidRDefault="001E55C9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8"/>
                  <w:enabled/>
                  <w:calcOnExit w:val="0"/>
                  <w:statusText w:type="text" w:val="Address for letters (if different from above) - Line 4"/>
                  <w:textInput/>
                </w:ffData>
              </w:fldChar>
            </w:r>
            <w:bookmarkStart w:id="15" w:name="Text4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5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49"/>
                  <w:enabled/>
                  <w:calcOnExit w:val="0"/>
                  <w:statusText w:type="text" w:val="Address for letters (if different from above) - Line 5"/>
                  <w:textInput/>
                </w:ffData>
              </w:fldChar>
            </w:r>
            <w:bookmarkStart w:id="16" w:name="Text49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6"/>
          </w:p>
          <w:p w:rsidR="001E55C9" w:rsidRPr="009347AA" w:rsidRDefault="001E55C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Postcode"/>
                  <w:textInput/>
                </w:ffData>
              </w:fldChar>
            </w:r>
            <w:bookmarkStart w:id="17" w:name="Text15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7"/>
          </w:p>
        </w:tc>
      </w:tr>
      <w:tr w:rsidR="00032B84" w:rsidRPr="009347AA" w:rsidTr="009347AA">
        <w:trPr>
          <w:trHeight w:hRule="exact" w:val="3888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Nationality at birth:</w:t>
            </w: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7"/>
                  <w:enabled/>
                  <w:calcOnExit w:val="0"/>
                  <w:statusText w:type="text" w:val="Nationality at birth:"/>
                  <w:textInput/>
                </w:ffData>
              </w:fldChar>
            </w:r>
            <w:bookmarkStart w:id="18" w:name="Text7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8"/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B872EB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Present nationality:</w:t>
            </w: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Present nationality"/>
                  <w:textInput/>
                </w:ffData>
              </w:fldChar>
            </w:r>
            <w:bookmarkStart w:id="19" w:name="Text6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19"/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6F72D1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Have you ever possessed any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:rsidR="00032B84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6"/>
                <w:szCs w:val="24"/>
              </w:rPr>
              <w:t xml:space="preserve">other </w:t>
            </w:r>
            <w:r w:rsidR="00B872EB" w:rsidRPr="009347AA">
              <w:rPr>
                <w:rFonts w:cs="Arial"/>
                <w:spacing w:val="-6"/>
                <w:szCs w:val="24"/>
              </w:rPr>
              <w:t>nationality or citizenship?</w:t>
            </w:r>
            <w:r w:rsidR="00B872EB" w:rsidRPr="009347AA">
              <w:rPr>
                <w:rFonts w:cs="Arial"/>
                <w:szCs w:val="24"/>
              </w:rPr>
              <w:tab/>
            </w:r>
            <w:r w:rsidR="00032B84" w:rsidRPr="009347AA">
              <w:rPr>
                <w:rFonts w:cs="Arial"/>
                <w:szCs w:val="24"/>
              </w:rPr>
              <w:t xml:space="preserve">Yes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statusText w:type="text" w:val="Have you ever possessed any other nationality or citizenship?  Check box - YES"/>
                  <w:checkBox>
                    <w:sizeAuto/>
                    <w:default w:val="0"/>
                  </w:checkBox>
                </w:ffData>
              </w:fldChar>
            </w:r>
            <w:bookmarkStart w:id="20" w:name="Check1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0"/>
            <w:r w:rsidR="00032B84" w:rsidRPr="009347AA">
              <w:rPr>
                <w:rFonts w:cs="Arial"/>
                <w:szCs w:val="24"/>
              </w:rPr>
              <w:t xml:space="preserve"> No </w:t>
            </w:r>
            <w:r w:rsidR="00032B84" w:rsidRPr="009347AA">
              <w:rPr>
                <w:rFonts w:cs="Arial"/>
                <w:szCs w:val="24"/>
              </w:rPr>
              <w:fldChar w:fldCharType="begin">
                <w:ffData>
                  <w:name w:val="Check2"/>
                  <w:enabled/>
                  <w:calcOnExit w:val="0"/>
                  <w:statusText w:type="text" w:val="Have you ever possessed any other nationality or citizenship?  Check box - NO"/>
                  <w:checkBox>
                    <w:sizeAuto/>
                    <w:default w:val="0"/>
                  </w:checkBox>
                </w:ffData>
              </w:fldChar>
            </w:r>
            <w:bookmarkStart w:id="21" w:name="Check2"/>
            <w:r w:rsidR="00032B84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032B84" w:rsidRPr="009347AA">
              <w:rPr>
                <w:rFonts w:cs="Arial"/>
                <w:szCs w:val="24"/>
              </w:rPr>
              <w:fldChar w:fldCharType="end"/>
            </w:r>
            <w:bookmarkEnd w:id="21"/>
          </w:p>
          <w:p w:rsidR="00B872EB" w:rsidRPr="009347AA" w:rsidRDefault="00B872EB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198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If YES, give full details with dates:</w:t>
            </w:r>
          </w:p>
          <w:p w:rsidR="00B872EB" w:rsidRPr="009347AA" w:rsidRDefault="00032B84" w:rsidP="009347AA">
            <w:pPr>
              <w:tabs>
                <w:tab w:val="left" w:pos="198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statusText w:type="text" w:val="If YES, give full details with dates"/>
                  <w:textInput/>
                </w:ffData>
              </w:fldChar>
            </w:r>
            <w:bookmarkStart w:id="22" w:name="Text8"/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  <w:bookmarkEnd w:id="22"/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2B84" w:rsidRPr="009347AA" w:rsidRDefault="00032B84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32B84" w:rsidRPr="009347AA" w:rsidRDefault="00032B84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B75ADD" w:rsidRPr="009347AA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924D8" w:rsidRPr="009347AA" w:rsidRDefault="00CE4CA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subject to</w:t>
            </w:r>
            <w:r w:rsidR="001924D8" w:rsidRPr="009347AA">
              <w:rPr>
                <w:rFonts w:cs="Arial"/>
                <w:szCs w:val="24"/>
              </w:rPr>
              <w:t xml:space="preserve"> </w:t>
            </w:r>
          </w:p>
          <w:p w:rsidR="00B75ADD" w:rsidRPr="009347AA" w:rsidRDefault="00971C3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immigration </w:t>
            </w:r>
            <w:r w:rsidR="00033C46" w:rsidRPr="009347AA">
              <w:rPr>
                <w:rFonts w:cs="Arial"/>
                <w:szCs w:val="24"/>
              </w:rPr>
              <w:t>control?</w:t>
            </w:r>
            <w:r w:rsidR="002E5B0D" w:rsidRPr="009347AA">
              <w:rPr>
                <w:rFonts w:cs="Arial"/>
                <w:szCs w:val="24"/>
              </w:rPr>
              <w:tab/>
              <w:t xml:space="preserve">Yes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YES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  <w:r w:rsidR="002E5B0D" w:rsidRPr="009347AA">
              <w:rPr>
                <w:rFonts w:cs="Arial"/>
                <w:szCs w:val="24"/>
              </w:rPr>
              <w:t xml:space="preserve"> No </w:t>
            </w:r>
            <w:r w:rsidR="00FB5FBC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subject to immigration control?  Check box - NO"/>
                  <w:checkBox>
                    <w:sizeAuto/>
                    <w:default w:val="0"/>
                  </w:checkBox>
                </w:ffData>
              </w:fldChar>
            </w:r>
            <w:r w:rsidR="00FB5FBC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FB5FBC" w:rsidRPr="009347AA">
              <w:rPr>
                <w:rFonts w:cs="Arial"/>
                <w:szCs w:val="24"/>
              </w:rPr>
              <w:fldChar w:fldCharType="end"/>
            </w:r>
          </w:p>
          <w:p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75ADD" w:rsidRPr="009347AA" w:rsidRDefault="00B75AD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D1647" w:rsidRPr="009347AA" w:rsidRDefault="004D1647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</w:tr>
      <w:tr w:rsidR="000F4B98" w:rsidRPr="009347AA" w:rsidTr="009347AA">
        <w:trPr>
          <w:trHeight w:hRule="exact" w:val="432"/>
        </w:trPr>
        <w:tc>
          <w:tcPr>
            <w:tcW w:w="24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Do you need a work permit? </w:t>
            </w:r>
            <w:r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Do you need a work permit?  Check box -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:rsidR="00CE121E" w:rsidRPr="009347AA" w:rsidRDefault="00CE121E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F4B98" w:rsidRPr="009347AA" w:rsidRDefault="000F4B9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  <w:tr w:rsidR="00313F4D" w:rsidRPr="009347AA" w:rsidTr="009347AA">
        <w:trPr>
          <w:trHeight w:hRule="exact" w:val="720"/>
        </w:trPr>
        <w:tc>
          <w:tcPr>
            <w:tcW w:w="24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1B1" w:rsidRPr="009347AA" w:rsidRDefault="00033C46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Are you free to remain and</w:t>
            </w:r>
            <w:r w:rsidR="00971C36" w:rsidRPr="009347AA">
              <w:rPr>
                <w:rFonts w:cs="Arial"/>
                <w:szCs w:val="24"/>
              </w:rPr>
              <w:t xml:space="preserve"> </w:t>
            </w:r>
          </w:p>
          <w:p w:rsidR="000709E0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pacing w:val="-8"/>
                <w:szCs w:val="24"/>
              </w:rPr>
              <w:t xml:space="preserve">take </w:t>
            </w:r>
            <w:r w:rsidR="00E101B1" w:rsidRPr="009347AA">
              <w:rPr>
                <w:rFonts w:cs="Arial"/>
                <w:spacing w:val="-8"/>
                <w:szCs w:val="24"/>
              </w:rPr>
              <w:t>up employment in the UK?</w:t>
            </w:r>
            <w:r w:rsidR="00E101B1" w:rsidRPr="009347AA">
              <w:rPr>
                <w:rFonts w:cs="Arial"/>
                <w:szCs w:val="24"/>
              </w:rPr>
              <w:tab/>
              <w:t xml:space="preserve">Yes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YES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  <w:r w:rsidR="00E101B1" w:rsidRPr="009347AA">
              <w:rPr>
                <w:rFonts w:cs="Arial"/>
                <w:szCs w:val="24"/>
              </w:rPr>
              <w:t xml:space="preserve"> No </w:t>
            </w:r>
            <w:r w:rsidR="00517D9A"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Are you free to remain and take up employment in the UK?  Check box NO"/>
                  <w:checkBox>
                    <w:sizeAuto/>
                    <w:default w:val="0"/>
                  </w:checkBox>
                </w:ffData>
              </w:fldChar>
            </w:r>
            <w:r w:rsidR="00517D9A" w:rsidRPr="009347AA">
              <w:rPr>
                <w:rFonts w:cs="Arial"/>
                <w:szCs w:val="24"/>
              </w:rPr>
              <w:instrText xml:space="preserve"> FORMCHECKBOX </w:instrText>
            </w:r>
            <w:r w:rsidR="009125BC">
              <w:rPr>
                <w:rFonts w:cs="Arial"/>
                <w:szCs w:val="24"/>
              </w:rPr>
            </w:r>
            <w:r w:rsidR="009125BC">
              <w:rPr>
                <w:rFonts w:cs="Arial"/>
                <w:szCs w:val="24"/>
              </w:rPr>
              <w:fldChar w:fldCharType="separate"/>
            </w:r>
            <w:r w:rsidR="00517D9A" w:rsidRPr="009347AA">
              <w:rPr>
                <w:rFonts w:cs="Arial"/>
                <w:szCs w:val="24"/>
              </w:rPr>
              <w:fldChar w:fldCharType="end"/>
            </w:r>
          </w:p>
          <w:p w:rsidR="00356478" w:rsidRPr="009347AA" w:rsidRDefault="0035647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  <w:tab w:val="left" w:pos="2520"/>
                <w:tab w:val="left" w:pos="32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13F4D" w:rsidRPr="009347AA" w:rsidRDefault="00313F4D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CB5" w:rsidRPr="009347AA" w:rsidRDefault="00586CB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</w:p>
        </w:tc>
      </w:tr>
    </w:tbl>
    <w:p w:rsidR="004C5248" w:rsidRDefault="004C5248">
      <w:pPr>
        <w:sectPr w:rsidR="004C5248" w:rsidSect="004C5248">
          <w:headerReference w:type="default" r:id="rId7"/>
          <w:footerReference w:type="default" r:id="rId8"/>
          <w:type w:val="continuous"/>
          <w:pgSz w:w="11906" w:h="16838" w:code="9"/>
          <w:pgMar w:top="576" w:right="1080" w:bottom="576" w:left="1080" w:header="432" w:footer="720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6"/>
      </w:tblGrid>
      <w:tr w:rsidR="009F13B1" w:rsidRPr="009347AA" w:rsidTr="009347AA">
        <w:tc>
          <w:tcPr>
            <w:tcW w:w="5000" w:type="pct"/>
            <w:shd w:val="clear" w:color="auto" w:fill="auto"/>
          </w:tcPr>
          <w:p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DISABILITY</w:t>
            </w:r>
          </w:p>
          <w:p w:rsidR="009F13B1" w:rsidRPr="009347AA" w:rsidRDefault="009F13B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9F13B1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If you have a disability and are invited to sit a test or attend an interview would you like any special arrangements made?  If so, please give details below:</w:t>
            </w:r>
          </w:p>
          <w:p w:rsidR="00D36B90" w:rsidRPr="009347AA" w:rsidRDefault="00D36B90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280"/>
                <w:tab w:val="right" w:pos="9720"/>
                <w:tab w:val="left" w:pos="10080"/>
                <w:tab w:val="left" w:pos="11880"/>
              </w:tabs>
              <w:spacing w:line="240" w:lineRule="atLeast"/>
              <w:rPr>
                <w:szCs w:val="24"/>
              </w:rPr>
            </w:pPr>
          </w:p>
          <w:p w:rsidR="009F13B1" w:rsidRPr="009347AA" w:rsidRDefault="00E44B1D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7"/>
                  <w:enabled/>
                  <w:calcOnExit w:val="0"/>
                  <w:statusText w:type="text" w:val="If you have a disability and are invited to sit a test or attend an interview would you like any special arrangements made? Give detail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:rsidR="006E185A" w:rsidRPr="009347AA" w:rsidRDefault="006E185A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:rsidR="00215E53" w:rsidRPr="006E185A" w:rsidRDefault="00215E53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EDUCATIONAL AND PROFESSIONAL QUALIFICATIONS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7"/>
        <w:gridCol w:w="3696"/>
        <w:gridCol w:w="1913"/>
      </w:tblGrid>
      <w:tr w:rsidR="00942E16" w:rsidRPr="009347AA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Subject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Type of Qualification</w:t>
            </w:r>
          </w:p>
          <w:p w:rsidR="00055D75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proofErr w:type="spellStart"/>
            <w:r w:rsidRPr="009347AA">
              <w:rPr>
                <w:szCs w:val="24"/>
              </w:rPr>
              <w:t>eg</w:t>
            </w:r>
            <w:proofErr w:type="spellEnd"/>
            <w:r w:rsidRPr="009347AA">
              <w:rPr>
                <w:szCs w:val="24"/>
              </w:rPr>
              <w:t xml:space="preserve"> GCSE, Standard Grade, Higher, Degree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Attainment level</w:t>
            </w:r>
          </w:p>
        </w:tc>
      </w:tr>
      <w:bookmarkStart w:id="23" w:name="Text22"/>
      <w:tr w:rsidR="00942E16" w:rsidRPr="009347AA" w:rsidTr="009347AA">
        <w:trPr>
          <w:trHeight w:val="2880"/>
        </w:trPr>
        <w:tc>
          <w:tcPr>
            <w:tcW w:w="4248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2"/>
                  <w:enabled/>
                  <w:calcOnExit w:val="0"/>
                  <w:statusText w:type="text" w:val="Education and Professional Qualifications - Subject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3"/>
          </w:p>
        </w:tc>
        <w:bookmarkStart w:id="24" w:name="Text25"/>
        <w:tc>
          <w:tcPr>
            <w:tcW w:w="3780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5"/>
                  <w:enabled/>
                  <w:calcOnExit w:val="0"/>
                  <w:statusText w:type="text" w:val="Education and Professional Qualifications - Type of Qualification eg GCSE, Standard Grade, Higher, Degree  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4"/>
          </w:p>
        </w:tc>
        <w:bookmarkStart w:id="25" w:name="Text26"/>
        <w:tc>
          <w:tcPr>
            <w:tcW w:w="1934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6"/>
                  <w:enabled/>
                  <w:calcOnExit w:val="0"/>
                  <w:statusText w:type="text" w:val="Education and Professional Qualifications - Attainment level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5"/>
          </w:p>
        </w:tc>
      </w:tr>
    </w:tbl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942E16" w:rsidRPr="006E185A" w:rsidRDefault="00942E16" w:rsidP="002C40B9">
      <w:pPr>
        <w:tabs>
          <w:tab w:val="clear" w:pos="9000"/>
          <w:tab w:val="right" w:pos="9720"/>
        </w:tabs>
        <w:rPr>
          <w:b/>
          <w:szCs w:val="24"/>
        </w:rPr>
      </w:pPr>
      <w:r w:rsidRPr="006E185A">
        <w:rPr>
          <w:b/>
          <w:szCs w:val="24"/>
        </w:rPr>
        <w:t>MEMBERSHIP OF PROFESSIONAL REGULATORY BODIES</w:t>
      </w:r>
    </w:p>
    <w:p w:rsidR="00942E16" w:rsidRPr="006E185A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9"/>
        <w:gridCol w:w="3868"/>
        <w:gridCol w:w="1729"/>
      </w:tblGrid>
      <w:tr w:rsidR="00942E16" w:rsidRPr="009347AA" w:rsidTr="009347AA">
        <w:trPr>
          <w:trHeight w:val="720"/>
        </w:trPr>
        <w:tc>
          <w:tcPr>
            <w:tcW w:w="4248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Name of Organisation</w:t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Registration Number/Level of Membership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942E16" w:rsidRPr="009347AA" w:rsidRDefault="00055D75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Renewal Date</w:t>
            </w:r>
          </w:p>
        </w:tc>
      </w:tr>
      <w:bookmarkStart w:id="26" w:name="Text23"/>
      <w:tr w:rsidR="00942E16" w:rsidRPr="009347AA" w:rsidTr="009347AA">
        <w:trPr>
          <w:trHeight w:val="2880"/>
        </w:trPr>
        <w:tc>
          <w:tcPr>
            <w:tcW w:w="4248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3"/>
                  <w:enabled/>
                  <w:calcOnExit w:val="0"/>
                  <w:statusText w:type="text" w:val="Membership of Professional Regulatory Bodies - Name of Organisation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6"/>
          </w:p>
        </w:tc>
        <w:bookmarkStart w:id="27" w:name="Text24"/>
        <w:tc>
          <w:tcPr>
            <w:tcW w:w="3960" w:type="dxa"/>
            <w:shd w:val="clear" w:color="auto" w:fill="auto"/>
          </w:tcPr>
          <w:p w:rsidR="00942E16" w:rsidRPr="009347AA" w:rsidRDefault="003B4F12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4"/>
                  <w:enabled/>
                  <w:calcOnExit w:val="0"/>
                  <w:statusText w:type="text" w:val="Membership of Professional Regulatory Bodies - Registration Number/Level of Membership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7"/>
          </w:p>
        </w:tc>
        <w:tc>
          <w:tcPr>
            <w:tcW w:w="1754" w:type="dxa"/>
            <w:shd w:val="clear" w:color="auto" w:fill="auto"/>
          </w:tcPr>
          <w:p w:rsidR="00942E16" w:rsidRPr="009347AA" w:rsidRDefault="00181CB4" w:rsidP="009347AA">
            <w:pPr>
              <w:tabs>
                <w:tab w:val="clear" w:pos="9000"/>
                <w:tab w:val="right" w:pos="9720"/>
              </w:tabs>
              <w:spacing w:line="240" w:lineRule="atLeast"/>
              <w:ind w:left="-288" w:firstLine="288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7"/>
                  <w:enabled/>
                  <w:calcOnExit w:val="0"/>
                  <w:statusText w:type="text" w:val="Membership of Professional Regulatory Bodies - Renewal Date"/>
                  <w:textInput/>
                </w:ffData>
              </w:fldChar>
            </w:r>
            <w:bookmarkStart w:id="28" w:name="Text27"/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8"/>
          </w:p>
        </w:tc>
      </w:tr>
    </w:tbl>
    <w:p w:rsidR="00144242" w:rsidRPr="00CF65E3" w:rsidRDefault="00144242" w:rsidP="002C40B9">
      <w:pPr>
        <w:tabs>
          <w:tab w:val="clear" w:pos="9000"/>
          <w:tab w:val="right" w:pos="9720"/>
        </w:tabs>
        <w:rPr>
          <w:b/>
          <w:szCs w:val="24"/>
        </w:rPr>
      </w:pPr>
      <w:r>
        <w:rPr>
          <w:sz w:val="22"/>
          <w:szCs w:val="22"/>
        </w:rPr>
        <w:br w:type="page"/>
      </w:r>
      <w:r w:rsidRPr="00CF65E3">
        <w:rPr>
          <w:b/>
          <w:szCs w:val="24"/>
        </w:rPr>
        <w:lastRenderedPageBreak/>
        <w:t>EMPLOYMENT HISTORY</w:t>
      </w:r>
    </w:p>
    <w:p w:rsidR="00144242" w:rsidRPr="00CF65E3" w:rsidRDefault="00144242" w:rsidP="002C40B9">
      <w:pPr>
        <w:pStyle w:val="Title"/>
        <w:shd w:val="clear" w:color="auto" w:fill="auto"/>
        <w:tabs>
          <w:tab w:val="right" w:pos="9720"/>
        </w:tabs>
        <w:jc w:val="left"/>
        <w:rPr>
          <w:spacing w:val="0"/>
          <w:sz w:val="24"/>
          <w:szCs w:val="24"/>
          <w:lang w:eastAsia="en-GB"/>
        </w:rPr>
      </w:pPr>
    </w:p>
    <w:p w:rsidR="00144242" w:rsidRPr="00CF65E3" w:rsidRDefault="0009066F" w:rsidP="002C40B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right" w:pos="9720"/>
        </w:tabs>
        <w:rPr>
          <w:b/>
          <w:szCs w:val="24"/>
        </w:rPr>
      </w:pPr>
      <w:r>
        <w:rPr>
          <w:b/>
          <w:szCs w:val="24"/>
        </w:rPr>
        <w:t>PRESENT EMPLOYMENT</w:t>
      </w:r>
    </w:p>
    <w:p w:rsidR="00144242" w:rsidRPr="00CF65E3" w:rsidRDefault="00144242" w:rsidP="002C40B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:rsidR="00CF65E3" w:rsidRPr="009347AA" w:rsidRDefault="006652CF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</w:t>
            </w:r>
            <w:r w:rsidR="00CF65E3" w:rsidRPr="009347AA">
              <w:rPr>
                <w:szCs w:val="24"/>
              </w:rPr>
              <w:t>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bookmarkStart w:id="29" w:name="Text52"/>
      <w:tr w:rsidR="00CF65E3" w:rsidRPr="009347AA" w:rsidTr="009347AA">
        <w:trPr>
          <w:trHeight w:val="3600"/>
        </w:trPr>
        <w:tc>
          <w:tcPr>
            <w:tcW w:w="3888" w:type="dxa"/>
            <w:shd w:val="clear" w:color="auto" w:fill="auto"/>
          </w:tcPr>
          <w:p w:rsidR="002D08B7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2"/>
                  <w:enabled/>
                  <w:calcOnExit w:val="0"/>
                  <w:statusText w:type="text" w:val="Present Employer - Name, Address and Nature of Busines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29"/>
          </w:p>
        </w:tc>
        <w:bookmarkStart w:id="30" w:name="Text29"/>
        <w:tc>
          <w:tcPr>
            <w:tcW w:w="6074" w:type="dxa"/>
            <w:shd w:val="clear" w:color="auto" w:fill="auto"/>
          </w:tcPr>
          <w:p w:rsidR="00CF65E3" w:rsidRPr="009347AA" w:rsidRDefault="002D08B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29"/>
                  <w:enabled/>
                  <w:calcOnExit w:val="0"/>
                  <w:statusText w:type="text" w:val="Present Employer -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0"/>
          </w:p>
        </w:tc>
      </w:tr>
    </w:tbl>
    <w:p w:rsidR="00942E16" w:rsidRPr="00CF65E3" w:rsidRDefault="00942E16" w:rsidP="002C40B9">
      <w:pPr>
        <w:tabs>
          <w:tab w:val="clear" w:pos="9000"/>
          <w:tab w:val="right" w:pos="9720"/>
        </w:tabs>
        <w:rPr>
          <w:szCs w:val="24"/>
        </w:rPr>
      </w:pP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b/>
          <w:szCs w:val="24"/>
        </w:rPr>
        <w:t xml:space="preserve">PREVIOUS EMPLOYMENT </w:t>
      </w:r>
    </w:p>
    <w:p w:rsidR="00400869" w:rsidRPr="00CF65E3" w:rsidRDefault="00400869" w:rsidP="0040086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  <w:tab w:val="left" w:pos="5760"/>
          <w:tab w:val="left" w:pos="6300"/>
          <w:tab w:val="left" w:pos="7200"/>
          <w:tab w:val="left" w:pos="7740"/>
        </w:tabs>
        <w:spacing w:before="120"/>
        <w:rPr>
          <w:szCs w:val="24"/>
        </w:rPr>
      </w:pPr>
      <w:r w:rsidRPr="00CF65E3">
        <w:rPr>
          <w:szCs w:val="24"/>
        </w:rPr>
        <w:t xml:space="preserve">Please give the following details concerning any previous employment </w:t>
      </w:r>
      <w:r w:rsidRPr="0009066F">
        <w:rPr>
          <w:szCs w:val="24"/>
        </w:rPr>
        <w:t>(starting with the most recent)</w:t>
      </w:r>
      <w:r w:rsidRPr="00CF65E3">
        <w:rPr>
          <w:szCs w:val="24"/>
        </w:rPr>
        <w:t>.  Please account for periods where you were not in employment by including other experience, for example voluntary experience, extended travel, and caring experience.  Please continue on a separate sheet if necessary.  Please add your name to any additional sheets.</w:t>
      </w:r>
    </w:p>
    <w:p w:rsidR="00400869" w:rsidRPr="00CF65E3" w:rsidRDefault="00400869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3"/>
        <w:gridCol w:w="5933"/>
      </w:tblGrid>
      <w:tr w:rsidR="00CF65E3" w:rsidRPr="009347AA" w:rsidTr="009347AA">
        <w:trPr>
          <w:trHeight w:val="720"/>
        </w:trPr>
        <w:tc>
          <w:tcPr>
            <w:tcW w:w="3888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Employer (Name, Address and nature of Business)</w:t>
            </w:r>
          </w:p>
        </w:tc>
        <w:tc>
          <w:tcPr>
            <w:tcW w:w="6074" w:type="dxa"/>
            <w:shd w:val="clear" w:color="auto" w:fill="auto"/>
            <w:vAlign w:val="center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center"/>
              <w:rPr>
                <w:szCs w:val="24"/>
              </w:rPr>
            </w:pPr>
            <w:r w:rsidRPr="009347AA">
              <w:rPr>
                <w:szCs w:val="24"/>
              </w:rPr>
              <w:t>Jobs Held/Key Achievements</w:t>
            </w:r>
          </w:p>
        </w:tc>
      </w:tr>
      <w:tr w:rsidR="00CF65E3" w:rsidRPr="009347AA" w:rsidTr="009347AA">
        <w:trPr>
          <w:trHeight w:val="3600"/>
        </w:trPr>
        <w:tc>
          <w:tcPr>
            <w:tcW w:w="3888" w:type="dxa"/>
            <w:shd w:val="clear" w:color="auto" w:fill="auto"/>
          </w:tcPr>
          <w:p w:rsidR="00CF65E3" w:rsidRPr="009347AA" w:rsidRDefault="00B245C0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details concerning any previous employment (starting with most recent). Employer (Name, Address and nature of business)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  <w:tc>
          <w:tcPr>
            <w:tcW w:w="6074" w:type="dxa"/>
            <w:shd w:val="clear" w:color="auto" w:fill="auto"/>
          </w:tcPr>
          <w:p w:rsidR="00CF65E3" w:rsidRPr="009347AA" w:rsidRDefault="00CF65E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lease give the following details concerning any previous employment (starting with the most recent).  Jobs Held/Key Achievements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</w:tc>
      </w:tr>
    </w:tbl>
    <w:p w:rsidR="00972687" w:rsidRPr="00BB7448" w:rsidRDefault="00972687" w:rsidP="00400869">
      <w:pPr>
        <w:tabs>
          <w:tab w:val="clear" w:pos="9000"/>
          <w:tab w:val="right" w:pos="9720"/>
        </w:tabs>
        <w:rPr>
          <w:szCs w:val="24"/>
        </w:rPr>
      </w:pPr>
      <w:r w:rsidRPr="00CF65E3">
        <w:rPr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972687" w:rsidRPr="009347AA" w:rsidTr="009347AA">
        <w:trPr>
          <w:trHeight w:hRule="exact" w:val="12960"/>
        </w:trPr>
        <w:tc>
          <w:tcPr>
            <w:tcW w:w="9962" w:type="dxa"/>
            <w:shd w:val="clear" w:color="auto" w:fill="auto"/>
          </w:tcPr>
          <w:p w:rsidR="00BB7448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lastRenderedPageBreak/>
              <w:t>STATEMENT IN SUPPORT OF APPLICATION</w:t>
            </w:r>
            <w:r w:rsidR="00757BA9" w:rsidRPr="009347AA">
              <w:rPr>
                <w:b/>
                <w:szCs w:val="24"/>
              </w:rPr>
              <w:t>.</w:t>
            </w:r>
            <w:r w:rsidRPr="009347AA">
              <w:rPr>
                <w:b/>
                <w:szCs w:val="24"/>
              </w:rPr>
              <w:t xml:space="preserve"> </w:t>
            </w:r>
            <w:r w:rsidR="00757BA9" w:rsidRPr="009347AA">
              <w:rPr>
                <w:b/>
                <w:szCs w:val="24"/>
              </w:rPr>
              <w:t xml:space="preserve"> </w:t>
            </w:r>
            <w:r w:rsidR="00BB7448" w:rsidRPr="009347AA">
              <w:rPr>
                <w:szCs w:val="24"/>
              </w:rPr>
              <w:t>Please use this space to:</w:t>
            </w:r>
          </w:p>
          <w:p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(a)</w:t>
            </w:r>
            <w:r w:rsidRPr="009347AA">
              <w:rPr>
                <w:szCs w:val="24"/>
              </w:rPr>
              <w:tab/>
              <w:t>describe your reasons for wanting to undertake this secondment opportunity;</w:t>
            </w:r>
          </w:p>
          <w:p w:rsidR="00BB7448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  <w:r w:rsidRPr="009347AA">
              <w:rPr>
                <w:szCs w:val="24"/>
              </w:rPr>
              <w:t>(b)</w:t>
            </w:r>
            <w:r w:rsidRPr="009347AA">
              <w:rPr>
                <w:szCs w:val="24"/>
              </w:rPr>
              <w:tab/>
              <w:t xml:space="preserve">provide evidence of how you meet the criteria of this post with reference to the </w:t>
            </w:r>
            <w:r w:rsidR="00447AA7">
              <w:rPr>
                <w:szCs w:val="24"/>
              </w:rPr>
              <w:t>essential criteria below</w:t>
            </w:r>
            <w:r w:rsidRPr="009347AA">
              <w:rPr>
                <w:szCs w:val="24"/>
              </w:rPr>
              <w:t>.</w:t>
            </w:r>
            <w:r w:rsidR="00447AA7">
              <w:rPr>
                <w:szCs w:val="24"/>
              </w:rPr>
              <w:t xml:space="preserve"> Please also provide details of any other relevant skills including analytical software skills.</w:t>
            </w:r>
          </w:p>
          <w:p w:rsidR="00447AA7" w:rsidRDefault="00447AA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szCs w:val="24"/>
              </w:rPr>
            </w:pPr>
          </w:p>
          <w:p w:rsidR="00447AA7" w:rsidRPr="00D6223B" w:rsidRDefault="00447AA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ind w:left="540" w:hanging="540"/>
              <w:rPr>
                <w:rFonts w:cs="Arial"/>
                <w:szCs w:val="24"/>
              </w:rPr>
            </w:pPr>
            <w:r w:rsidRPr="00D6223B">
              <w:rPr>
                <w:rFonts w:cs="Arial"/>
                <w:szCs w:val="24"/>
              </w:rPr>
              <w:t>Essential Criteria</w:t>
            </w:r>
          </w:p>
          <w:p w:rsidR="00D6223B" w:rsidRPr="00D6223B" w:rsidRDefault="00D6223B" w:rsidP="00D6223B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</w:rPr>
            </w:pPr>
            <w:r w:rsidRPr="00D6223B">
              <w:rPr>
                <w:rFonts w:cs="Arial"/>
              </w:rPr>
              <w:t>Experience and strong understanding of applying statistical techniques and managing data.</w:t>
            </w:r>
          </w:p>
          <w:p w:rsidR="00D6223B" w:rsidRPr="00D6223B" w:rsidRDefault="00D6223B" w:rsidP="00D6223B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D6223B">
              <w:rPr>
                <w:rFonts w:cs="Arial"/>
              </w:rPr>
              <w:t>Capable of working in a team, motivating others, balancing business needs with wellbeing and career aspirations of colleagues</w:t>
            </w:r>
          </w:p>
          <w:p w:rsidR="00D6223B" w:rsidRPr="00D6223B" w:rsidRDefault="00D6223B" w:rsidP="00D6223B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D6223B">
              <w:rPr>
                <w:rFonts w:cs="Arial"/>
              </w:rPr>
              <w:t>Ability to build effective relationships, bring new insights to real problems, and communicate those insights effectively.</w:t>
            </w:r>
          </w:p>
          <w:p w:rsidR="00447AA7" w:rsidRPr="00D6223B" w:rsidRDefault="00D6223B" w:rsidP="00D6223B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D6223B">
              <w:rPr>
                <w:rFonts w:cs="Arial"/>
              </w:rPr>
              <w:t>Experience of planning, organising and prioritising to successfully deliver outcomes.</w:t>
            </w:r>
          </w:p>
          <w:p w:rsidR="00BB7448" w:rsidRPr="009347AA" w:rsidRDefault="00BB7448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 w:val="20"/>
              </w:rPr>
            </w:pPr>
          </w:p>
          <w:p w:rsidR="00972687" w:rsidRPr="009347AA" w:rsidRDefault="00972687" w:rsidP="009347AA">
            <w:pPr>
              <w:tabs>
                <w:tab w:val="clear" w:pos="720"/>
                <w:tab w:val="clear" w:pos="9000"/>
                <w:tab w:val="left" w:pos="54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Please continue on a separate sheet if necessary.  Please add your name to any additional sheets.</w:t>
            </w:r>
          </w:p>
          <w:p w:rsidR="00972687" w:rsidRPr="009347AA" w:rsidRDefault="00972687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 w:val="20"/>
              </w:rPr>
            </w:pPr>
          </w:p>
          <w:bookmarkStart w:id="31" w:name="Text31"/>
          <w:p w:rsidR="00972687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31"/>
                  <w:enabled/>
                  <w:calcOnExit w:val="0"/>
                  <w:statusText w:type="text" w:val="Statement in Support of Application (please continue on a separate sheet if necessary).  Please add your name to any additional sheets.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1"/>
          </w:p>
          <w:p w:rsidR="00315A73" w:rsidRPr="009347AA" w:rsidRDefault="00315A73" w:rsidP="009347AA">
            <w:pPr>
              <w:tabs>
                <w:tab w:val="clear" w:pos="9000"/>
                <w:tab w:val="right" w:pos="9720"/>
              </w:tabs>
              <w:spacing w:line="240" w:lineRule="atLeast"/>
              <w:rPr>
                <w:szCs w:val="24"/>
              </w:rPr>
            </w:pPr>
          </w:p>
        </w:tc>
      </w:tr>
    </w:tbl>
    <w:p w:rsidR="004B1AB8" w:rsidRPr="00494DBD" w:rsidRDefault="00972687" w:rsidP="00400869">
      <w:pPr>
        <w:tabs>
          <w:tab w:val="clear" w:pos="9000"/>
          <w:tab w:val="right" w:pos="9720"/>
        </w:tabs>
        <w:rPr>
          <w:b/>
          <w:spacing w:val="-4"/>
          <w:szCs w:val="24"/>
        </w:rPr>
      </w:pPr>
      <w:r w:rsidRPr="00494DBD">
        <w:rPr>
          <w:szCs w:val="24"/>
        </w:rPr>
        <w:br w:type="page"/>
      </w:r>
      <w:r w:rsidR="006F39E1" w:rsidRPr="00494DBD">
        <w:rPr>
          <w:b/>
          <w:spacing w:val="-4"/>
          <w:szCs w:val="24"/>
        </w:rPr>
        <w:lastRenderedPageBreak/>
        <w:t>PLEASE PROVIDE CONTACT DETAILS FO</w:t>
      </w:r>
      <w:r w:rsidR="001C17FF">
        <w:rPr>
          <w:b/>
          <w:spacing w:val="-4"/>
          <w:szCs w:val="24"/>
        </w:rPr>
        <w:t>R YOUR LINE MANAGER AND YOUR HR </w:t>
      </w:r>
      <w:r w:rsidR="006F39E1" w:rsidRPr="00494DBD">
        <w:rPr>
          <w:b/>
          <w:spacing w:val="-4"/>
          <w:szCs w:val="24"/>
        </w:rPr>
        <w:t>CONTACT</w:t>
      </w:r>
    </w:p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236"/>
        <w:gridCol w:w="4531"/>
      </w:tblGrid>
      <w:tr w:rsidR="006F39E1" w:rsidRPr="009347AA" w:rsidTr="009347AA">
        <w:tc>
          <w:tcPr>
            <w:tcW w:w="5092" w:type="dxa"/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LINE MANAGER</w:t>
            </w:r>
          </w:p>
          <w:p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5F3D6D" w:rsidRPr="009347AA" w:rsidRDefault="005F3D6D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bookmarkStart w:id="32" w:name="Text51"/>
          <w:p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Text51"/>
                  <w:enabled/>
                  <w:calcOnExit w:val="0"/>
                  <w:statusText w:type="text" w:val="Line Manager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  <w:bookmarkEnd w:id="32"/>
          </w:p>
          <w:p w:rsidR="005F3D6D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Line Manager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7E0BB5" w:rsidRPr="009347AA" w:rsidRDefault="007E0BB5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7E0BB5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  <w:tc>
          <w:tcPr>
            <w:tcW w:w="4634" w:type="dxa"/>
            <w:tcBorders>
              <w:left w:val="nil"/>
            </w:tcBorders>
            <w:shd w:val="clear" w:color="auto" w:fill="auto"/>
          </w:tcPr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EMPLOYER HR CONTACT</w:t>
            </w:r>
          </w:p>
          <w:p w:rsidR="006F39E1" w:rsidRPr="009347AA" w:rsidRDefault="006F39E1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Name: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Name"/>
                  <w:textInput/>
                </w:ffData>
              </w:fldChar>
            </w:r>
            <w:r w:rsidRPr="009347AA">
              <w:rPr>
                <w:szCs w:val="24"/>
              </w:rPr>
              <w:instrText xml:space="preserve"> FORMTEXT </w:instrText>
            </w:r>
            <w:r w:rsidRPr="009347AA">
              <w:rPr>
                <w:szCs w:val="24"/>
              </w:rPr>
            </w:r>
            <w:r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Pr="009347AA">
              <w:rPr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  <w:r w:rsidRPr="009347AA">
              <w:rPr>
                <w:szCs w:val="24"/>
              </w:rPr>
              <w:t>Address: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1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2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r - Address - Line 3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4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ployer HR Contact - Address - Line 5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 xml:space="preserve">Postcode:  </w:t>
            </w: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t>Telephone number: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98"/>
                <w:tab w:val="right" w:pos="9720"/>
              </w:tabs>
              <w:spacing w:line="240" w:lineRule="atLeast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Telephone Number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right" w:pos="9720"/>
              </w:tabs>
              <w:spacing w:line="240" w:lineRule="atLeast"/>
              <w:rPr>
                <w:rFonts w:cs="Arial"/>
                <w:sz w:val="20"/>
              </w:rPr>
            </w:pP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proofErr w:type="spellStart"/>
            <w:r w:rsidRPr="009347AA">
              <w:rPr>
                <w:rFonts w:cs="Arial"/>
                <w:szCs w:val="24"/>
              </w:rPr>
              <w:t>eMail</w:t>
            </w:r>
            <w:proofErr w:type="spellEnd"/>
            <w:r w:rsidRPr="009347AA">
              <w:rPr>
                <w:rFonts w:cs="Arial"/>
                <w:szCs w:val="24"/>
              </w:rPr>
              <w:t xml:space="preserve"> address:</w:t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078"/>
                <w:tab w:val="right" w:pos="9720"/>
              </w:tabs>
              <w:spacing w:line="240" w:lineRule="atLeast"/>
              <w:jc w:val="both"/>
              <w:rPr>
                <w:rFonts w:cs="Arial"/>
                <w:szCs w:val="24"/>
              </w:rPr>
            </w:pPr>
            <w:r w:rsidRPr="009347AA">
              <w:rPr>
                <w:rFonts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Mail address"/>
                  <w:textInput/>
                </w:ffData>
              </w:fldChar>
            </w:r>
            <w:r w:rsidRPr="009347AA">
              <w:rPr>
                <w:rFonts w:cs="Arial"/>
                <w:szCs w:val="24"/>
              </w:rPr>
              <w:instrText xml:space="preserve"> FORMTEXT </w:instrText>
            </w:r>
            <w:r w:rsidRPr="009347AA">
              <w:rPr>
                <w:rFonts w:cs="Arial"/>
                <w:szCs w:val="24"/>
              </w:rPr>
            </w:r>
            <w:r w:rsidRPr="009347AA">
              <w:rPr>
                <w:rFonts w:cs="Arial"/>
                <w:szCs w:val="24"/>
              </w:rPr>
              <w:fldChar w:fldCharType="separate"/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="00FC780A" w:rsidRPr="009347AA">
              <w:rPr>
                <w:rFonts w:cs="Arial"/>
                <w:noProof/>
                <w:szCs w:val="24"/>
              </w:rPr>
              <w:t> </w:t>
            </w:r>
            <w:r w:rsidRPr="009347AA">
              <w:rPr>
                <w:rFonts w:cs="Arial"/>
                <w:szCs w:val="24"/>
              </w:rPr>
              <w:fldChar w:fldCharType="end"/>
            </w:r>
          </w:p>
          <w:p w:rsidR="00E47989" w:rsidRPr="009347AA" w:rsidRDefault="00E47989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:rsidR="00777A81" w:rsidRPr="00494DBD" w:rsidRDefault="00777A81" w:rsidP="00400869">
      <w:pPr>
        <w:tabs>
          <w:tab w:val="clear" w:pos="9000"/>
          <w:tab w:val="right" w:pos="9720"/>
        </w:tabs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4B1AB8" w:rsidRPr="009347AA" w:rsidTr="009347AA">
        <w:tc>
          <w:tcPr>
            <w:tcW w:w="9962" w:type="dxa"/>
            <w:shd w:val="clear" w:color="auto" w:fill="auto"/>
          </w:tcPr>
          <w:p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b/>
                <w:szCs w:val="24"/>
              </w:rPr>
            </w:pPr>
            <w:r w:rsidRPr="009347AA">
              <w:rPr>
                <w:b/>
                <w:szCs w:val="24"/>
              </w:rPr>
              <w:t>YOU MUST SIGN AND DATE THIS FORM</w:t>
            </w: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900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 xml:space="preserve">I declare that the information I have given in support of my application is, to the best of my knowledge and belief, true and complete. </w:t>
            </w:r>
            <w:r w:rsidR="00E62148" w:rsidRPr="009347AA">
              <w:rPr>
                <w:szCs w:val="24"/>
              </w:rPr>
              <w:t xml:space="preserve"> </w:t>
            </w:r>
            <w:r w:rsidRPr="009347AA">
              <w:rPr>
                <w:szCs w:val="24"/>
              </w:rPr>
              <w:t xml:space="preserve">I understand that if it is subsequently discovered that any statement is false or misleading, or that I have withheld relevant information, my application may be disqualified </w:t>
            </w:r>
          </w:p>
          <w:p w:rsidR="004B1AB8" w:rsidRPr="009347AA" w:rsidRDefault="004B1AB8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b/>
                <w:szCs w:val="24"/>
              </w:rPr>
              <w:t>I confirm that my line manager/employer supports this application</w:t>
            </w:r>
            <w:r w:rsidRPr="009347AA">
              <w:rPr>
                <w:szCs w:val="24"/>
              </w:rPr>
              <w:t>.</w:t>
            </w:r>
          </w:p>
          <w:p w:rsidR="00777A81" w:rsidRPr="009347AA" w:rsidRDefault="00777A81" w:rsidP="009347AA">
            <w:pPr>
              <w:pStyle w:val="Header"/>
              <w:tabs>
                <w:tab w:val="right" w:pos="9720"/>
              </w:tabs>
              <w:spacing w:line="240" w:lineRule="atLeast"/>
              <w:rPr>
                <w:szCs w:val="24"/>
              </w:rPr>
            </w:pPr>
          </w:p>
          <w:p w:rsidR="004B1AB8" w:rsidRPr="009347AA" w:rsidRDefault="004B1AB8" w:rsidP="009347AA">
            <w:pPr>
              <w:pStyle w:val="Header"/>
              <w:tabs>
                <w:tab w:val="clear" w:pos="4153"/>
                <w:tab w:val="clear" w:pos="8306"/>
                <w:tab w:val="left" w:pos="1620"/>
                <w:tab w:val="left" w:pos="6480"/>
                <w:tab w:val="left" w:pos="7380"/>
                <w:tab w:val="right" w:pos="9720"/>
              </w:tabs>
              <w:spacing w:line="240" w:lineRule="atLeast"/>
              <w:rPr>
                <w:szCs w:val="24"/>
              </w:rPr>
            </w:pPr>
            <w:r w:rsidRPr="009347AA">
              <w:rPr>
                <w:szCs w:val="24"/>
              </w:rPr>
              <w:t>SIGNATURE</w:t>
            </w:r>
            <w:r w:rsidRPr="009347AA">
              <w:rPr>
                <w:szCs w:val="24"/>
              </w:rPr>
              <w:tab/>
            </w:r>
            <w:r w:rsidRPr="009347AA">
              <w:rPr>
                <w:szCs w:val="24"/>
              </w:rPr>
              <w:tab/>
              <w:t>DATE</w:t>
            </w:r>
            <w:r w:rsidRPr="009347AA">
              <w:rPr>
                <w:szCs w:val="24"/>
              </w:rPr>
              <w:tab/>
            </w:r>
            <w:r w:rsidR="00757BA9" w:rsidRPr="009347AA">
              <w:rPr>
                <w:szCs w:val="24"/>
              </w:rPr>
              <w:fldChar w:fldCharType="begin">
                <w:ffData>
                  <w:name w:val="Text32"/>
                  <w:enabled/>
                  <w:calcOnExit w:val="0"/>
                  <w:statusText w:type="text" w:val="Date of signing"/>
                  <w:textInput/>
                </w:ffData>
              </w:fldChar>
            </w:r>
            <w:bookmarkStart w:id="33" w:name="Text32"/>
            <w:r w:rsidR="00757BA9" w:rsidRPr="009347AA">
              <w:rPr>
                <w:szCs w:val="24"/>
              </w:rPr>
              <w:instrText xml:space="preserve"> FORMTEXT </w:instrText>
            </w:r>
            <w:r w:rsidR="00757BA9" w:rsidRPr="009347AA">
              <w:rPr>
                <w:szCs w:val="24"/>
              </w:rPr>
            </w:r>
            <w:r w:rsidR="00757BA9" w:rsidRPr="009347AA">
              <w:rPr>
                <w:szCs w:val="24"/>
              </w:rPr>
              <w:fldChar w:fldCharType="separate"/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FC780A" w:rsidRPr="009347AA">
              <w:rPr>
                <w:noProof/>
                <w:szCs w:val="24"/>
              </w:rPr>
              <w:t> </w:t>
            </w:r>
            <w:r w:rsidR="00757BA9" w:rsidRPr="009347AA">
              <w:rPr>
                <w:szCs w:val="24"/>
              </w:rPr>
              <w:fldChar w:fldCharType="end"/>
            </w:r>
            <w:bookmarkEnd w:id="33"/>
          </w:p>
          <w:p w:rsidR="004B1AB8" w:rsidRPr="009347AA" w:rsidRDefault="004B1AB8" w:rsidP="009347AA">
            <w:pPr>
              <w:tabs>
                <w:tab w:val="clear" w:pos="9000"/>
                <w:tab w:val="right" w:pos="9720"/>
              </w:tabs>
              <w:spacing w:line="240" w:lineRule="atLeast"/>
              <w:jc w:val="both"/>
              <w:rPr>
                <w:szCs w:val="24"/>
              </w:rPr>
            </w:pPr>
          </w:p>
        </w:tc>
      </w:tr>
    </w:tbl>
    <w:p w:rsidR="00273333" w:rsidRPr="00494DBD" w:rsidRDefault="00273333" w:rsidP="004B1AB8">
      <w:pPr>
        <w:tabs>
          <w:tab w:val="clear" w:pos="9000"/>
          <w:tab w:val="right" w:pos="9720"/>
        </w:tabs>
        <w:rPr>
          <w:szCs w:val="24"/>
        </w:rPr>
      </w:pPr>
    </w:p>
    <w:p w:rsidR="00626AFC" w:rsidRDefault="00626AFC" w:rsidP="00626AFC">
      <w:pPr>
        <w:tabs>
          <w:tab w:val="clear" w:pos="9000"/>
          <w:tab w:val="right" w:pos="9720"/>
        </w:tabs>
        <w:rPr>
          <w:b/>
          <w:szCs w:val="24"/>
        </w:rPr>
      </w:pPr>
      <w:r w:rsidRPr="00494DBD">
        <w:rPr>
          <w:szCs w:val="24"/>
        </w:rPr>
        <w:t xml:space="preserve">Please return the completed form to </w:t>
      </w:r>
      <w:hyperlink r:id="rId9" w:history="1">
        <w:r w:rsidRPr="002E1771">
          <w:rPr>
            <w:rStyle w:val="Hyperlink"/>
            <w:b/>
            <w:szCs w:val="24"/>
          </w:rPr>
          <w:t>wendy.kirk@gov.scot</w:t>
        </w:r>
      </w:hyperlink>
      <w:r>
        <w:rPr>
          <w:b/>
          <w:szCs w:val="24"/>
        </w:rPr>
        <w:t xml:space="preserve"> </w:t>
      </w:r>
    </w:p>
    <w:p w:rsidR="006A25F6" w:rsidRPr="006A25F6" w:rsidRDefault="006A25F6" w:rsidP="004B1AB8">
      <w:pPr>
        <w:tabs>
          <w:tab w:val="clear" w:pos="9000"/>
          <w:tab w:val="right" w:pos="9720"/>
        </w:tabs>
        <w:rPr>
          <w:szCs w:val="24"/>
        </w:rPr>
      </w:pPr>
      <w:bookmarkStart w:id="34" w:name="_GoBack"/>
      <w:bookmarkEnd w:id="34"/>
    </w:p>
    <w:sectPr w:rsidR="006A25F6" w:rsidRPr="006A25F6" w:rsidSect="00C707B7">
      <w:headerReference w:type="default" r:id="rId10"/>
      <w:type w:val="continuous"/>
      <w:pgSz w:w="11906" w:h="16838" w:code="9"/>
      <w:pgMar w:top="1440" w:right="1080" w:bottom="1440" w:left="108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5BC" w:rsidRDefault="009125BC">
      <w:r>
        <w:separator/>
      </w:r>
    </w:p>
  </w:endnote>
  <w:endnote w:type="continuationSeparator" w:id="0">
    <w:p w:rsidR="009125BC" w:rsidRDefault="0091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ottish Government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1" w:fontKey="{FAC20746-59DF-4C39-8BB2-987440FD9D7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8E616A48-C8D3-4D11-B835-E012BD3F73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E16BE70-BDC7-4F18-9983-F051E82DC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Pr="0067486A" w:rsidRDefault="00915277" w:rsidP="00314301">
    <w:pPr>
      <w:pStyle w:val="Footer"/>
      <w:tabs>
        <w:tab w:val="clear" w:pos="4153"/>
        <w:tab w:val="clear" w:pos="8306"/>
        <w:tab w:val="center" w:pos="4500"/>
        <w:tab w:val="right" w:pos="9000"/>
      </w:tabs>
      <w:jc w:val="center"/>
      <w:rPr>
        <w:sz w:val="2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26AFC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5BC" w:rsidRDefault="009125BC">
      <w:r>
        <w:separator/>
      </w:r>
    </w:p>
  </w:footnote>
  <w:footnote w:type="continuationSeparator" w:id="0">
    <w:p w:rsidR="009125BC" w:rsidRDefault="0091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Pr="00DB64EF" w:rsidRDefault="00915277" w:rsidP="00DB64EF">
    <w:pPr>
      <w:pStyle w:val="Header"/>
      <w:tabs>
        <w:tab w:val="center" w:pos="4860"/>
      </w:tabs>
      <w:jc w:val="center"/>
      <w:rPr>
        <w:b/>
        <w:sz w:val="20"/>
      </w:rPr>
    </w:pPr>
    <w:r>
      <w:rPr>
        <w:b/>
        <w:sz w:val="20"/>
      </w:rPr>
      <w:t>IN CONFIDENCE - WHEN COMPLETED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77" w:rsidRDefault="00915277" w:rsidP="003A2A4D">
    <w:pPr>
      <w:pStyle w:val="Header"/>
      <w:jc w:val="center"/>
      <w:rPr>
        <w:b/>
        <w:sz w:val="20"/>
      </w:rPr>
    </w:pPr>
    <w:r>
      <w:rPr>
        <w:b/>
        <w:sz w:val="20"/>
      </w:rPr>
      <w:t>IN CONFIDENCE - WHEN COMPLETED</w:t>
    </w:r>
  </w:p>
  <w:p w:rsidR="00915277" w:rsidRPr="003A2A4D" w:rsidRDefault="00915277" w:rsidP="003A2A4D">
    <w:pPr>
      <w:pStyle w:val="Header"/>
      <w:jc w:val="center"/>
      <w:rPr>
        <w:szCs w:val="24"/>
      </w:rPr>
    </w:pPr>
    <w:r>
      <w:rPr>
        <w:b/>
        <w:sz w:val="20"/>
      </w:rPr>
      <w:t>SCOTTISH GOVERNMENT – DIVERSITY MONITORING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50C1CBA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1AD23389"/>
    <w:multiLevelType w:val="hybridMultilevel"/>
    <w:tmpl w:val="927871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23444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" w15:restartNumberingAfterBreak="0">
    <w:nsid w:val="3DB03FBB"/>
    <w:multiLevelType w:val="hybridMultilevel"/>
    <w:tmpl w:val="4396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503377"/>
    <w:multiLevelType w:val="hybridMultilevel"/>
    <w:tmpl w:val="D18A3D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activeWritingStyle w:appName="MSWord" w:lang="en-GB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D2"/>
    <w:rsid w:val="00020094"/>
    <w:rsid w:val="00032111"/>
    <w:rsid w:val="00032B84"/>
    <w:rsid w:val="00033C46"/>
    <w:rsid w:val="00034FF9"/>
    <w:rsid w:val="00044849"/>
    <w:rsid w:val="00050759"/>
    <w:rsid w:val="00052C9F"/>
    <w:rsid w:val="000557CB"/>
    <w:rsid w:val="00055D75"/>
    <w:rsid w:val="00055F70"/>
    <w:rsid w:val="000709E0"/>
    <w:rsid w:val="0009066F"/>
    <w:rsid w:val="000906BD"/>
    <w:rsid w:val="000C4DED"/>
    <w:rsid w:val="000C5DC9"/>
    <w:rsid w:val="000F30D9"/>
    <w:rsid w:val="000F4B98"/>
    <w:rsid w:val="00114419"/>
    <w:rsid w:val="00115EA8"/>
    <w:rsid w:val="00133E82"/>
    <w:rsid w:val="00135B32"/>
    <w:rsid w:val="00144242"/>
    <w:rsid w:val="001453B1"/>
    <w:rsid w:val="00157346"/>
    <w:rsid w:val="001748E7"/>
    <w:rsid w:val="00181CB4"/>
    <w:rsid w:val="001924D8"/>
    <w:rsid w:val="00192DC7"/>
    <w:rsid w:val="00195E40"/>
    <w:rsid w:val="001A2985"/>
    <w:rsid w:val="001C1202"/>
    <w:rsid w:val="001C17FF"/>
    <w:rsid w:val="001C4102"/>
    <w:rsid w:val="001E55C9"/>
    <w:rsid w:val="001E59B4"/>
    <w:rsid w:val="001E7340"/>
    <w:rsid w:val="001F2C51"/>
    <w:rsid w:val="001F754E"/>
    <w:rsid w:val="00213404"/>
    <w:rsid w:val="00215E53"/>
    <w:rsid w:val="00226B30"/>
    <w:rsid w:val="00240F29"/>
    <w:rsid w:val="00241396"/>
    <w:rsid w:val="00273333"/>
    <w:rsid w:val="0028608D"/>
    <w:rsid w:val="002C40B9"/>
    <w:rsid w:val="002C5544"/>
    <w:rsid w:val="002D08B7"/>
    <w:rsid w:val="002E5B0D"/>
    <w:rsid w:val="002F08C1"/>
    <w:rsid w:val="00300C70"/>
    <w:rsid w:val="00313F4D"/>
    <w:rsid w:val="00314301"/>
    <w:rsid w:val="00315A73"/>
    <w:rsid w:val="00324556"/>
    <w:rsid w:val="00346D0E"/>
    <w:rsid w:val="00352494"/>
    <w:rsid w:val="00356478"/>
    <w:rsid w:val="00361E89"/>
    <w:rsid w:val="00390CC3"/>
    <w:rsid w:val="003A2A4D"/>
    <w:rsid w:val="003B4F12"/>
    <w:rsid w:val="003C09E5"/>
    <w:rsid w:val="003F2479"/>
    <w:rsid w:val="00400869"/>
    <w:rsid w:val="00414DFE"/>
    <w:rsid w:val="00417B28"/>
    <w:rsid w:val="0043230B"/>
    <w:rsid w:val="00435A27"/>
    <w:rsid w:val="004417BC"/>
    <w:rsid w:val="00442F60"/>
    <w:rsid w:val="00447AA7"/>
    <w:rsid w:val="00450FCA"/>
    <w:rsid w:val="00455DA5"/>
    <w:rsid w:val="0046032B"/>
    <w:rsid w:val="00476072"/>
    <w:rsid w:val="0048100B"/>
    <w:rsid w:val="00487E65"/>
    <w:rsid w:val="00490622"/>
    <w:rsid w:val="00494DBD"/>
    <w:rsid w:val="004A3096"/>
    <w:rsid w:val="004A53EC"/>
    <w:rsid w:val="004A6F0D"/>
    <w:rsid w:val="004B1AB8"/>
    <w:rsid w:val="004B6D91"/>
    <w:rsid w:val="004C5248"/>
    <w:rsid w:val="004D1647"/>
    <w:rsid w:val="004F37C6"/>
    <w:rsid w:val="004F5EDF"/>
    <w:rsid w:val="00514624"/>
    <w:rsid w:val="00517BB3"/>
    <w:rsid w:val="00517D9A"/>
    <w:rsid w:val="005214AC"/>
    <w:rsid w:val="00571977"/>
    <w:rsid w:val="00580ED2"/>
    <w:rsid w:val="00586CB5"/>
    <w:rsid w:val="005B09AF"/>
    <w:rsid w:val="005B7D1D"/>
    <w:rsid w:val="005C259F"/>
    <w:rsid w:val="005D217E"/>
    <w:rsid w:val="005E1E80"/>
    <w:rsid w:val="005F3D6D"/>
    <w:rsid w:val="00611FC2"/>
    <w:rsid w:val="00620BDF"/>
    <w:rsid w:val="00626AFC"/>
    <w:rsid w:val="00643060"/>
    <w:rsid w:val="006652CF"/>
    <w:rsid w:val="0067486A"/>
    <w:rsid w:val="0067703A"/>
    <w:rsid w:val="006805D6"/>
    <w:rsid w:val="006A25F6"/>
    <w:rsid w:val="006E185A"/>
    <w:rsid w:val="006E1A14"/>
    <w:rsid w:val="006F39E1"/>
    <w:rsid w:val="006F72D1"/>
    <w:rsid w:val="00701232"/>
    <w:rsid w:val="00711470"/>
    <w:rsid w:val="00733983"/>
    <w:rsid w:val="00757BA9"/>
    <w:rsid w:val="00777A81"/>
    <w:rsid w:val="00781084"/>
    <w:rsid w:val="00783221"/>
    <w:rsid w:val="007A2140"/>
    <w:rsid w:val="007A4140"/>
    <w:rsid w:val="007A53A3"/>
    <w:rsid w:val="007A7406"/>
    <w:rsid w:val="007E0BB5"/>
    <w:rsid w:val="007F70B2"/>
    <w:rsid w:val="007F79A9"/>
    <w:rsid w:val="00800EF9"/>
    <w:rsid w:val="00803D52"/>
    <w:rsid w:val="008142F8"/>
    <w:rsid w:val="0084080B"/>
    <w:rsid w:val="00881341"/>
    <w:rsid w:val="00896690"/>
    <w:rsid w:val="00896B42"/>
    <w:rsid w:val="008B5DE4"/>
    <w:rsid w:val="008C186F"/>
    <w:rsid w:val="008D0F3D"/>
    <w:rsid w:val="009125BC"/>
    <w:rsid w:val="00915277"/>
    <w:rsid w:val="00915CB8"/>
    <w:rsid w:val="009347AA"/>
    <w:rsid w:val="00942E16"/>
    <w:rsid w:val="00952710"/>
    <w:rsid w:val="00971C36"/>
    <w:rsid w:val="00972687"/>
    <w:rsid w:val="009804E2"/>
    <w:rsid w:val="0099363E"/>
    <w:rsid w:val="009A1938"/>
    <w:rsid w:val="009A71BB"/>
    <w:rsid w:val="009B3ABC"/>
    <w:rsid w:val="009D5E67"/>
    <w:rsid w:val="009E6DF8"/>
    <w:rsid w:val="009F13B1"/>
    <w:rsid w:val="009F71B8"/>
    <w:rsid w:val="00A0714A"/>
    <w:rsid w:val="00A16C3B"/>
    <w:rsid w:val="00A27661"/>
    <w:rsid w:val="00A4324C"/>
    <w:rsid w:val="00A56EBA"/>
    <w:rsid w:val="00A620F2"/>
    <w:rsid w:val="00A705FF"/>
    <w:rsid w:val="00A734F6"/>
    <w:rsid w:val="00A90A53"/>
    <w:rsid w:val="00AA464F"/>
    <w:rsid w:val="00AB54FF"/>
    <w:rsid w:val="00AC22C6"/>
    <w:rsid w:val="00AC2A80"/>
    <w:rsid w:val="00AC640E"/>
    <w:rsid w:val="00AE01CB"/>
    <w:rsid w:val="00AE411E"/>
    <w:rsid w:val="00B0314B"/>
    <w:rsid w:val="00B04A48"/>
    <w:rsid w:val="00B11682"/>
    <w:rsid w:val="00B2229B"/>
    <w:rsid w:val="00B245C0"/>
    <w:rsid w:val="00B457E3"/>
    <w:rsid w:val="00B47ABC"/>
    <w:rsid w:val="00B75ADD"/>
    <w:rsid w:val="00B872EB"/>
    <w:rsid w:val="00B91BC7"/>
    <w:rsid w:val="00BB7448"/>
    <w:rsid w:val="00BE4607"/>
    <w:rsid w:val="00BF2F03"/>
    <w:rsid w:val="00C04C54"/>
    <w:rsid w:val="00C22DFD"/>
    <w:rsid w:val="00C3555F"/>
    <w:rsid w:val="00C37A21"/>
    <w:rsid w:val="00C46359"/>
    <w:rsid w:val="00C5784A"/>
    <w:rsid w:val="00C57F38"/>
    <w:rsid w:val="00C676F8"/>
    <w:rsid w:val="00C707B7"/>
    <w:rsid w:val="00C7699D"/>
    <w:rsid w:val="00C850B4"/>
    <w:rsid w:val="00C86FBA"/>
    <w:rsid w:val="00C902C7"/>
    <w:rsid w:val="00CB76C2"/>
    <w:rsid w:val="00CC2604"/>
    <w:rsid w:val="00CC6C01"/>
    <w:rsid w:val="00CD09F7"/>
    <w:rsid w:val="00CD33CE"/>
    <w:rsid w:val="00CD63C2"/>
    <w:rsid w:val="00CE121E"/>
    <w:rsid w:val="00CE4CA9"/>
    <w:rsid w:val="00CF3184"/>
    <w:rsid w:val="00CF3AA0"/>
    <w:rsid w:val="00CF65E3"/>
    <w:rsid w:val="00D16C2C"/>
    <w:rsid w:val="00D36B90"/>
    <w:rsid w:val="00D52008"/>
    <w:rsid w:val="00D6223B"/>
    <w:rsid w:val="00D634F4"/>
    <w:rsid w:val="00D66899"/>
    <w:rsid w:val="00D7610E"/>
    <w:rsid w:val="00D934F9"/>
    <w:rsid w:val="00DA248D"/>
    <w:rsid w:val="00DA7AB0"/>
    <w:rsid w:val="00DB64EF"/>
    <w:rsid w:val="00DD441D"/>
    <w:rsid w:val="00DF4F7A"/>
    <w:rsid w:val="00E101B1"/>
    <w:rsid w:val="00E3599D"/>
    <w:rsid w:val="00E36759"/>
    <w:rsid w:val="00E4063C"/>
    <w:rsid w:val="00E41DB4"/>
    <w:rsid w:val="00E44B1D"/>
    <w:rsid w:val="00E47989"/>
    <w:rsid w:val="00E62148"/>
    <w:rsid w:val="00E86172"/>
    <w:rsid w:val="00E9412C"/>
    <w:rsid w:val="00EA2CE5"/>
    <w:rsid w:val="00EA50C8"/>
    <w:rsid w:val="00EB009C"/>
    <w:rsid w:val="00EB7C39"/>
    <w:rsid w:val="00EF43C1"/>
    <w:rsid w:val="00F06D00"/>
    <w:rsid w:val="00F073EF"/>
    <w:rsid w:val="00F1343F"/>
    <w:rsid w:val="00F265E6"/>
    <w:rsid w:val="00F53149"/>
    <w:rsid w:val="00F55F02"/>
    <w:rsid w:val="00F63F9B"/>
    <w:rsid w:val="00F842F6"/>
    <w:rsid w:val="00F97F28"/>
    <w:rsid w:val="00FB5FBC"/>
    <w:rsid w:val="00FB6A5B"/>
    <w:rsid w:val="00FC1B42"/>
    <w:rsid w:val="00FC7174"/>
    <w:rsid w:val="00FC780A"/>
    <w:rsid w:val="00FD4AFF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C01458-2814-4A92-A0BA-039916E24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759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  <w:ind w:left="0" w:firstLine="0"/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table" w:styleId="TableGrid">
    <w:name w:val="Table Grid"/>
    <w:basedOn w:val="TableNormal"/>
    <w:rsid w:val="00313F4D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14301"/>
  </w:style>
  <w:style w:type="character" w:styleId="Hyperlink">
    <w:name w:val="Hyperlink"/>
    <w:rsid w:val="009F13B1"/>
    <w:rPr>
      <w:color w:val="0000FF"/>
      <w:u w:val="single"/>
    </w:rPr>
  </w:style>
  <w:style w:type="character" w:styleId="FollowedHyperlink">
    <w:name w:val="FollowedHyperlink"/>
    <w:rsid w:val="00942E16"/>
    <w:rPr>
      <w:color w:val="606420"/>
      <w:u w:val="single"/>
    </w:rPr>
  </w:style>
  <w:style w:type="paragraph" w:styleId="Title">
    <w:name w:val="Title"/>
    <w:basedOn w:val="Normal"/>
    <w:qFormat/>
    <w:rsid w:val="00144242"/>
    <w:pPr>
      <w:shd w:val="clear" w:color="auto" w:fill="000000"/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jc w:val="center"/>
    </w:pPr>
    <w:rPr>
      <w:b/>
      <w:spacing w:val="176"/>
      <w:sz w:val="40"/>
    </w:rPr>
  </w:style>
  <w:style w:type="paragraph" w:styleId="BodyText">
    <w:name w:val="Body Text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lang w:eastAsia="en-GB"/>
    </w:rPr>
  </w:style>
  <w:style w:type="paragraph" w:styleId="BodyText2">
    <w:name w:val="Body Text 2"/>
    <w:basedOn w:val="Normal"/>
    <w:rsid w:val="0099363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</w:pPr>
    <w:rPr>
      <w:sz w:val="28"/>
      <w:lang w:eastAsia="en-GB"/>
    </w:rPr>
  </w:style>
  <w:style w:type="paragraph" w:styleId="ListParagraph">
    <w:name w:val="List Paragraph"/>
    <w:basedOn w:val="Normal"/>
    <w:uiPriority w:val="34"/>
    <w:qFormat/>
    <w:rsid w:val="00D622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wendy.kirk@gov.sco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c1\fs3_home\u208525\Inward%20Secondment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Inward Secondment Application Form.dot</Template>
  <TotalTime>1</TotalTime>
  <Pages>5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Inward Secondment Application Form.dot</vt:lpstr>
    </vt:vector>
  </TitlesOfParts>
  <Manager/>
  <Company>Scottish Executive</Company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Inward Secondment Application Form.dot</dc:title>
  <dc:subject>Application for Inward Secondment to the Scottish Government</dc:subject>
  <dc:creator>u208525</dc:creator>
  <cp:keywords>Application for Inward Secondment to the SG</cp:keywords>
  <dc:description/>
  <cp:lastModifiedBy>Boyd G (Gregor)</cp:lastModifiedBy>
  <cp:revision>4</cp:revision>
  <cp:lastPrinted>2007-11-02T11:34:00Z</cp:lastPrinted>
  <dcterms:created xsi:type="dcterms:W3CDTF">2019-03-26T10:37:00Z</dcterms:created>
  <dcterms:modified xsi:type="dcterms:W3CDTF">2019-03-26T10:42:00Z</dcterms:modified>
  <cp:category>Personnel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R222425</vt:lpwstr>
  </property>
  <property fmtid="{D5CDD505-2E9C-101B-9397-08002B2CF9AE}" pid="3" name="Version Number">
    <vt:lpwstr>1</vt:lpwstr>
  </property>
</Properties>
</file>